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889"/>
        <w:gridCol w:w="4965"/>
      </w:tblGrid>
      <w:tr w:rsidR="00E3603E" w:rsidRPr="00B66BCD" w:rsidTr="00B66BCD">
        <w:tc>
          <w:tcPr>
            <w:tcW w:w="5097" w:type="dxa"/>
          </w:tcPr>
          <w:p w:rsidR="00E3603E" w:rsidRPr="00B66BCD" w:rsidRDefault="00E3603E" w:rsidP="00B66BCD">
            <w:pPr>
              <w:spacing w:after="0" w:line="33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3603E" w:rsidRPr="00B66BCD" w:rsidRDefault="00E3603E" w:rsidP="00B66BCD">
            <w:pPr>
              <w:spacing w:after="0" w:line="33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98" w:type="dxa"/>
          </w:tcPr>
          <w:p w:rsidR="00E3603E" w:rsidRPr="00B66BCD" w:rsidRDefault="00E3603E" w:rsidP="00B66BCD">
            <w:pPr>
              <w:spacing w:after="0" w:line="33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66BCD">
              <w:rPr>
                <w:rFonts w:ascii="Times New Roman" w:hAnsi="Times New Roman"/>
                <w:b/>
                <w:sz w:val="28"/>
                <w:szCs w:val="28"/>
              </w:rPr>
              <w:t xml:space="preserve">Начальникам </w:t>
            </w:r>
          </w:p>
          <w:p w:rsidR="00E3603E" w:rsidRPr="00B66BCD" w:rsidRDefault="00E3603E" w:rsidP="00B66BCD">
            <w:pPr>
              <w:spacing w:after="0" w:line="33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66BCD">
              <w:rPr>
                <w:rFonts w:ascii="Times New Roman" w:hAnsi="Times New Roman"/>
                <w:b/>
                <w:sz w:val="28"/>
                <w:szCs w:val="28"/>
              </w:rPr>
              <w:t>отделов образования</w:t>
            </w:r>
          </w:p>
        </w:tc>
      </w:tr>
    </w:tbl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</w:p>
    <w:p w:rsidR="00E3603E" w:rsidRDefault="00E3603E" w:rsidP="001B34FB">
      <w:pPr>
        <w:spacing w:after="0" w:line="33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603E" w:rsidRDefault="00E3603E" w:rsidP="00843411">
      <w:p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23 июня 2018 года состоится национальный праздник «Сабантуй». Символом праздника этого года станет гармонь.</w:t>
      </w:r>
    </w:p>
    <w:p w:rsidR="00E3603E" w:rsidRDefault="00E3603E" w:rsidP="00843411">
      <w:p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Учитывая высокую социальную значимость мероприятия, прошу Вас направить информацию об имеющихся гармонистах (баянистах, тальянистах) как взрослой возрастной категории, так и детской (учащихся музыкальных школ и детских школ искусств), которые станут участниками праздника «Сабантуй» на площадке березовой рощи в жилом массиве Мирный.</w:t>
      </w:r>
    </w:p>
    <w:p w:rsidR="00E3603E" w:rsidRPr="00F31D3D" w:rsidRDefault="00E3603E" w:rsidP="00843411">
      <w:p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31D3D">
        <w:rPr>
          <w:rFonts w:ascii="Times New Roman" w:hAnsi="Times New Roman"/>
          <w:sz w:val="28"/>
          <w:szCs w:val="28"/>
        </w:rPr>
        <w:t>Информацию направить на электронную почту</w:t>
      </w:r>
      <w:r w:rsidRPr="005078DD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5078DD">
          <w:rPr>
            <w:rStyle w:val="Hyperlink"/>
            <w:rFonts w:ascii="Times New Roman" w:hAnsi="Times New Roman"/>
            <w:sz w:val="28"/>
            <w:szCs w:val="28"/>
          </w:rPr>
          <w:t>pavlova.valentina.2013@mail.ru</w:t>
        </w:r>
      </w:hyperlink>
      <w:r w:rsidRPr="005078DD">
        <w:t xml:space="preserve"> </w:t>
      </w:r>
      <w:r w:rsidRPr="005078DD">
        <w:rPr>
          <w:rFonts w:ascii="Times New Roman" w:hAnsi="Times New Roman"/>
          <w:sz w:val="28"/>
          <w:szCs w:val="28"/>
        </w:rPr>
        <w:t xml:space="preserve"> </w:t>
      </w:r>
      <w:r w:rsidRPr="00F31D3D">
        <w:rPr>
          <w:rFonts w:ascii="Times New Roman" w:hAnsi="Times New Roman"/>
          <w:sz w:val="28"/>
          <w:szCs w:val="28"/>
        </w:rPr>
        <w:t>в срок до 31.05.2018.</w:t>
      </w:r>
    </w:p>
    <w:p w:rsidR="00E3603E" w:rsidRDefault="00E3603E" w:rsidP="00843411">
      <w:p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Приложение: на 1 л. в 1 экз.</w:t>
      </w: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начальника</w:t>
      </w:r>
    </w:p>
    <w:p w:rsidR="00E3603E" w:rsidRPr="005078DD" w:rsidRDefault="00E3603E" w:rsidP="001B34FB">
      <w:pPr>
        <w:spacing w:after="0" w:line="33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Управления образования                                                       Э.Ф.Тахавиева</w:t>
      </w: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0"/>
          <w:szCs w:val="20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0"/>
          <w:szCs w:val="20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0"/>
          <w:szCs w:val="20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0"/>
          <w:szCs w:val="20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0"/>
          <w:szCs w:val="20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0"/>
          <w:szCs w:val="20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0"/>
          <w:szCs w:val="20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0"/>
          <w:szCs w:val="20"/>
        </w:rPr>
      </w:pPr>
    </w:p>
    <w:p w:rsidR="00E3603E" w:rsidRPr="005078DD" w:rsidRDefault="00E3603E" w:rsidP="001B34FB">
      <w:pPr>
        <w:spacing w:after="0" w:line="336" w:lineRule="auto"/>
        <w:jc w:val="both"/>
        <w:rPr>
          <w:rFonts w:ascii="Times New Roman" w:hAnsi="Times New Roman"/>
          <w:sz w:val="20"/>
          <w:szCs w:val="20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0"/>
          <w:szCs w:val="20"/>
        </w:rPr>
      </w:pPr>
      <w:r w:rsidRPr="005078DD">
        <w:rPr>
          <w:rFonts w:ascii="Times New Roman" w:hAnsi="Times New Roman"/>
          <w:sz w:val="20"/>
          <w:szCs w:val="20"/>
        </w:rPr>
        <w:t>М.В.Леонтьева, 292-37-04</w:t>
      </w: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0"/>
          <w:szCs w:val="20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0"/>
          <w:szCs w:val="20"/>
        </w:rPr>
      </w:pPr>
    </w:p>
    <w:p w:rsidR="00E3603E" w:rsidRDefault="00E3603E" w:rsidP="001B34FB">
      <w:pPr>
        <w:spacing w:after="0" w:line="336" w:lineRule="auto"/>
        <w:jc w:val="both"/>
        <w:rPr>
          <w:rFonts w:ascii="Times New Roman" w:hAnsi="Times New Roman"/>
          <w:sz w:val="20"/>
          <w:szCs w:val="20"/>
        </w:rPr>
      </w:pPr>
    </w:p>
    <w:p w:rsidR="00E3603E" w:rsidRDefault="00E3603E" w:rsidP="005078DD">
      <w:pPr>
        <w:jc w:val="center"/>
        <w:rPr>
          <w:rFonts w:ascii="Times New Roman" w:hAnsi="Times New Roman"/>
          <w:b/>
          <w:sz w:val="36"/>
        </w:rPr>
        <w:sectPr w:rsidR="00E3603E" w:rsidSect="005078DD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E3603E" w:rsidRPr="0051670E" w:rsidRDefault="00E3603E" w:rsidP="005078DD">
      <w:pPr>
        <w:jc w:val="center"/>
        <w:rPr>
          <w:rFonts w:ascii="Times New Roman" w:hAnsi="Times New Roman"/>
          <w:b/>
          <w:sz w:val="36"/>
        </w:rPr>
      </w:pPr>
      <w:r w:rsidRPr="0051670E">
        <w:rPr>
          <w:rFonts w:ascii="Times New Roman" w:hAnsi="Times New Roman"/>
          <w:b/>
          <w:sz w:val="36"/>
        </w:rPr>
        <w:t>Перечень гармонистов</w:t>
      </w:r>
      <w:r>
        <w:rPr>
          <w:rFonts w:ascii="Times New Roman" w:hAnsi="Times New Roman"/>
          <w:b/>
          <w:sz w:val="36"/>
        </w:rPr>
        <w:t xml:space="preserve"> для участия в празднике Сабантуй</w:t>
      </w:r>
    </w:p>
    <w:tbl>
      <w:tblPr>
        <w:tblW w:w="10686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8"/>
        <w:gridCol w:w="1450"/>
        <w:gridCol w:w="1000"/>
        <w:gridCol w:w="1904"/>
        <w:gridCol w:w="2333"/>
        <w:gridCol w:w="1740"/>
        <w:gridCol w:w="1362"/>
        <w:gridCol w:w="2304"/>
      </w:tblGrid>
      <w:tr w:rsidR="00E3603E" w:rsidRPr="00B66BCD" w:rsidTr="00B66BCD">
        <w:trPr>
          <w:jc w:val="center"/>
        </w:trPr>
        <w:tc>
          <w:tcPr>
            <w:tcW w:w="393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6BC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19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6BCD">
              <w:rPr>
                <w:rFonts w:ascii="Times New Roman" w:hAnsi="Times New Roman"/>
                <w:b/>
              </w:rPr>
              <w:t>Ф.И.О. (полностью)</w:t>
            </w:r>
          </w:p>
        </w:tc>
        <w:tc>
          <w:tcPr>
            <w:tcW w:w="839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6BCD">
              <w:rPr>
                <w:rFonts w:ascii="Times New Roman" w:hAnsi="Times New Roman"/>
                <w:b/>
              </w:rPr>
              <w:t>Возраст</w:t>
            </w:r>
          </w:p>
        </w:tc>
        <w:tc>
          <w:tcPr>
            <w:tcW w:w="155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6BCD">
              <w:rPr>
                <w:rFonts w:ascii="Times New Roman" w:hAnsi="Times New Roman"/>
                <w:b/>
              </w:rPr>
              <w:t>Место работы, должность/место учебы</w:t>
            </w:r>
          </w:p>
        </w:tc>
        <w:tc>
          <w:tcPr>
            <w:tcW w:w="1898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6BCD">
              <w:rPr>
                <w:rFonts w:ascii="Times New Roman" w:hAnsi="Times New Roman"/>
                <w:b/>
              </w:rPr>
              <w:t>Инструмент (баян, гармонь, тальянка, хромка/тональность)</w:t>
            </w:r>
          </w:p>
        </w:tc>
        <w:tc>
          <w:tcPr>
            <w:tcW w:w="142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6BCD">
              <w:rPr>
                <w:rFonts w:ascii="Times New Roman" w:hAnsi="Times New Roman"/>
                <w:b/>
              </w:rPr>
              <w:t>Наличие национального костюма</w:t>
            </w:r>
          </w:p>
        </w:tc>
        <w:tc>
          <w:tcPr>
            <w:tcW w:w="112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6BCD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2248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6BCD">
              <w:rPr>
                <w:rFonts w:ascii="Times New Roman" w:hAnsi="Times New Roman"/>
                <w:b/>
              </w:rPr>
              <w:t>Сотовый телефон гармониста/педагога ученика-гармониста</w:t>
            </w:r>
          </w:p>
        </w:tc>
      </w:tr>
      <w:tr w:rsidR="00E3603E" w:rsidRPr="00B66BCD" w:rsidTr="00B66BCD">
        <w:trPr>
          <w:jc w:val="center"/>
        </w:trPr>
        <w:tc>
          <w:tcPr>
            <w:tcW w:w="393" w:type="dxa"/>
            <w:vAlign w:val="center"/>
          </w:tcPr>
          <w:p w:rsidR="00E3603E" w:rsidRPr="00B66BCD" w:rsidRDefault="00E3603E" w:rsidP="00B66B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9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8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603E" w:rsidRPr="00B66BCD" w:rsidTr="00B66BCD">
        <w:trPr>
          <w:jc w:val="center"/>
        </w:trPr>
        <w:tc>
          <w:tcPr>
            <w:tcW w:w="393" w:type="dxa"/>
            <w:vAlign w:val="center"/>
          </w:tcPr>
          <w:p w:rsidR="00E3603E" w:rsidRPr="00B66BCD" w:rsidRDefault="00E3603E" w:rsidP="00B66B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9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8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603E" w:rsidRPr="00B66BCD" w:rsidTr="00B66BCD">
        <w:trPr>
          <w:jc w:val="center"/>
        </w:trPr>
        <w:tc>
          <w:tcPr>
            <w:tcW w:w="393" w:type="dxa"/>
            <w:vAlign w:val="center"/>
          </w:tcPr>
          <w:p w:rsidR="00E3603E" w:rsidRPr="00B66BCD" w:rsidRDefault="00E3603E" w:rsidP="00B66B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9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8" w:type="dxa"/>
            <w:vAlign w:val="center"/>
          </w:tcPr>
          <w:p w:rsidR="00E3603E" w:rsidRPr="00B66BCD" w:rsidRDefault="00E3603E" w:rsidP="00B6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3603E" w:rsidRDefault="00E3603E" w:rsidP="005078DD">
      <w:bookmarkStart w:id="0" w:name="_GoBack"/>
      <w:bookmarkEnd w:id="0"/>
    </w:p>
    <w:sectPr w:rsidR="00E3603E" w:rsidSect="005078D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06154"/>
    <w:multiLevelType w:val="hybridMultilevel"/>
    <w:tmpl w:val="4F16875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4BCA"/>
    <w:rsid w:val="001A5476"/>
    <w:rsid w:val="001B27A5"/>
    <w:rsid w:val="001B34FB"/>
    <w:rsid w:val="00247E69"/>
    <w:rsid w:val="00310ABE"/>
    <w:rsid w:val="00333710"/>
    <w:rsid w:val="005078DD"/>
    <w:rsid w:val="0051670E"/>
    <w:rsid w:val="00724BCA"/>
    <w:rsid w:val="007F5695"/>
    <w:rsid w:val="00801BE1"/>
    <w:rsid w:val="00843411"/>
    <w:rsid w:val="009A6F6B"/>
    <w:rsid w:val="009D0060"/>
    <w:rsid w:val="00B66BCD"/>
    <w:rsid w:val="00CC3A58"/>
    <w:rsid w:val="00E3603E"/>
    <w:rsid w:val="00EC6B09"/>
    <w:rsid w:val="00F31D3D"/>
    <w:rsid w:val="00FF0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BE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B34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47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7E6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F31D3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078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vlova.valentina.20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167</Words>
  <Characters>954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Начальникам </dc:title>
  <dc:subject/>
  <dc:creator>1</dc:creator>
  <cp:keywords/>
  <dc:description/>
  <cp:lastModifiedBy>Наиля</cp:lastModifiedBy>
  <cp:revision>2</cp:revision>
  <cp:lastPrinted>2018-05-28T10:46:00Z</cp:lastPrinted>
  <dcterms:created xsi:type="dcterms:W3CDTF">2018-06-10T21:49:00Z</dcterms:created>
  <dcterms:modified xsi:type="dcterms:W3CDTF">2018-06-10T21:49:00Z</dcterms:modified>
</cp:coreProperties>
</file>